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431" w:rsidRPr="00984431" w:rsidRDefault="00984431" w:rsidP="00984431">
      <w:pPr>
        <w:jc w:val="center"/>
        <w:rPr>
          <w:b/>
        </w:rPr>
      </w:pPr>
      <w:r w:rsidRPr="00984431">
        <w:rPr>
          <w:b/>
        </w:rPr>
        <w:t>Receiving Institution: Metropolia University of Applied Sciences / Finland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984431" w:rsidTr="005D6CC7">
        <w:tc>
          <w:tcPr>
            <w:tcW w:w="1538" w:type="pct"/>
            <w:vAlign w:val="bottom"/>
          </w:tcPr>
          <w:p w:rsidR="00650259" w:rsidRPr="00984431" w:rsidRDefault="00142126" w:rsidP="00142126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Academic year: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984431" w:rsidRDefault="00650259" w:rsidP="005D6CC7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984431" w:rsidTr="005D6CC7">
        <w:tc>
          <w:tcPr>
            <w:tcW w:w="1538" w:type="pct"/>
            <w:vAlign w:val="bottom"/>
          </w:tcPr>
          <w:p w:rsidR="00650259" w:rsidRPr="00984431" w:rsidRDefault="004A3AAD" w:rsidP="001421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Semester</w:t>
            </w:r>
            <w:r w:rsidR="00142126" w:rsidRPr="00984431">
              <w:rPr>
                <w:sz w:val="22"/>
                <w:szCs w:val="22"/>
              </w:rPr>
              <w:t>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984431" w:rsidRDefault="00650259" w:rsidP="005D6CC7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984431" w:rsidTr="005D6CC7">
        <w:tc>
          <w:tcPr>
            <w:tcW w:w="1538" w:type="pct"/>
            <w:vAlign w:val="bottom"/>
          </w:tcPr>
          <w:p w:rsidR="00650259" w:rsidRPr="00984431" w:rsidRDefault="00142126" w:rsidP="00142126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Field of study at Metropolia: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984431" w:rsidRDefault="00650259" w:rsidP="005D6CC7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984431" w:rsidTr="005D6CC7">
        <w:tc>
          <w:tcPr>
            <w:tcW w:w="1538" w:type="pct"/>
            <w:vAlign w:val="bottom"/>
          </w:tcPr>
          <w:p w:rsidR="00650259" w:rsidRPr="00984431" w:rsidRDefault="00142126" w:rsidP="00142126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Student’s name: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984431" w:rsidRDefault="00650259" w:rsidP="005D6CC7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984431" w:rsidTr="005D6CC7">
        <w:tc>
          <w:tcPr>
            <w:tcW w:w="1538" w:type="pct"/>
            <w:vAlign w:val="bottom"/>
          </w:tcPr>
          <w:p w:rsidR="00650259" w:rsidRPr="00984431" w:rsidRDefault="00142126" w:rsidP="00142126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Student’s e-mail: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984431" w:rsidRDefault="00650259" w:rsidP="005D6CC7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984431" w:rsidTr="005D6CC7">
        <w:tc>
          <w:tcPr>
            <w:tcW w:w="1538" w:type="pct"/>
            <w:vAlign w:val="bottom"/>
          </w:tcPr>
          <w:p w:rsidR="00650259" w:rsidRPr="00984431" w:rsidRDefault="00142126" w:rsidP="00142126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Sending institution: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984431" w:rsidRDefault="00650259" w:rsidP="005D6CC7">
            <w:pPr>
              <w:spacing w:before="120"/>
              <w:rPr>
                <w:sz w:val="22"/>
                <w:szCs w:val="22"/>
              </w:rPr>
            </w:pPr>
          </w:p>
        </w:tc>
      </w:tr>
      <w:tr w:rsidR="00650259" w:rsidRPr="00984431" w:rsidTr="005D6CC7">
        <w:tc>
          <w:tcPr>
            <w:tcW w:w="1538" w:type="pct"/>
            <w:vAlign w:val="bottom"/>
          </w:tcPr>
          <w:p w:rsidR="00650259" w:rsidRPr="00984431" w:rsidRDefault="00142126" w:rsidP="00142126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Country: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984431" w:rsidRDefault="00650259" w:rsidP="005D6CC7">
            <w:pPr>
              <w:spacing w:before="120"/>
              <w:rPr>
                <w:sz w:val="22"/>
                <w:szCs w:val="22"/>
              </w:rPr>
            </w:pPr>
          </w:p>
        </w:tc>
      </w:tr>
    </w:tbl>
    <w:p w:rsidR="00984431" w:rsidRDefault="00984431" w:rsidP="0073326A">
      <w:pPr>
        <w:spacing w:after="0"/>
      </w:pPr>
    </w:p>
    <w:p w:rsidR="00806FF3" w:rsidRPr="00984431" w:rsidRDefault="00984431" w:rsidP="00984431">
      <w:pPr>
        <w:spacing w:after="0"/>
        <w:jc w:val="center"/>
        <w:rPr>
          <w:b/>
        </w:rPr>
      </w:pPr>
      <w:r w:rsidRPr="00984431">
        <w:rPr>
          <w:b/>
        </w:rPr>
        <w:t xml:space="preserve">Details of the proposed study </w:t>
      </w:r>
      <w:proofErr w:type="spellStart"/>
      <w:r w:rsidRPr="00984431">
        <w:rPr>
          <w:b/>
        </w:rPr>
        <w:t>programme</w:t>
      </w:r>
      <w:proofErr w:type="spellEnd"/>
      <w:r w:rsidRPr="00984431">
        <w:rPr>
          <w:b/>
        </w:rPr>
        <w:t xml:space="preserve"> abroad / Learning Agreement</w:t>
      </w:r>
    </w:p>
    <w:tbl>
      <w:tblPr>
        <w:tblStyle w:val="TableGrid"/>
        <w:tblW w:w="503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426"/>
        <w:gridCol w:w="2340"/>
      </w:tblGrid>
      <w:tr w:rsidR="00806FF3" w:rsidRPr="00BF79E9" w:rsidTr="00984431">
        <w:tc>
          <w:tcPr>
            <w:tcW w:w="3533" w:type="pct"/>
            <w:vAlign w:val="bottom"/>
          </w:tcPr>
          <w:p w:rsidR="00806FF3" w:rsidRPr="00BF79E9" w:rsidRDefault="00142126" w:rsidP="00BF79E9">
            <w:pPr>
              <w:jc w:val="center"/>
              <w:rPr>
                <w:sz w:val="20"/>
                <w:szCs w:val="20"/>
              </w:rPr>
            </w:pPr>
            <w:r w:rsidRPr="00BF79E9">
              <w:rPr>
                <w:sz w:val="20"/>
                <w:szCs w:val="20"/>
              </w:rPr>
              <w:t>Course title</w:t>
            </w:r>
            <w:r w:rsidR="00984431" w:rsidRPr="00BF79E9">
              <w:rPr>
                <w:sz w:val="20"/>
                <w:szCs w:val="20"/>
              </w:rPr>
              <w:t xml:space="preserve"> (and possible code)</w:t>
            </w:r>
          </w:p>
        </w:tc>
        <w:tc>
          <w:tcPr>
            <w:tcW w:w="226" w:type="pct"/>
          </w:tcPr>
          <w:p w:rsidR="00806FF3" w:rsidRPr="00BF79E9" w:rsidRDefault="00806FF3" w:rsidP="00806FF3">
            <w:pPr>
              <w:spacing w:before="240"/>
              <w:rPr>
                <w:sz w:val="20"/>
                <w:szCs w:val="20"/>
              </w:rPr>
            </w:pPr>
          </w:p>
        </w:tc>
        <w:tc>
          <w:tcPr>
            <w:tcW w:w="1241" w:type="pct"/>
            <w:vAlign w:val="bottom"/>
          </w:tcPr>
          <w:p w:rsidR="00806FF3" w:rsidRPr="00BF79E9" w:rsidRDefault="00BF79E9" w:rsidP="00BF79E9">
            <w:pPr>
              <w:ind w:left="-4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ECTS credits</w:t>
            </w:r>
          </w:p>
        </w:tc>
      </w:tr>
      <w:tr w:rsidR="00806FF3" w:rsidRPr="00BF79E9" w:rsidTr="00984431">
        <w:tc>
          <w:tcPr>
            <w:tcW w:w="3533" w:type="pct"/>
            <w:tcBorders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806FF3" w:rsidRPr="00BF79E9" w:rsidTr="00984431">
        <w:tc>
          <w:tcPr>
            <w:tcW w:w="3533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806FF3" w:rsidRPr="00BF79E9" w:rsidTr="00984431">
        <w:tc>
          <w:tcPr>
            <w:tcW w:w="3533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984431" w:rsidRPr="00BF79E9" w:rsidTr="00984431">
        <w:tc>
          <w:tcPr>
            <w:tcW w:w="3533" w:type="pct"/>
            <w:tcBorders>
              <w:top w:val="single" w:sz="4" w:space="0" w:color="auto"/>
              <w:bottom w:val="single" w:sz="4" w:space="0" w:color="auto"/>
            </w:tcBorders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806FF3" w:rsidRPr="00BF79E9" w:rsidTr="00984431">
        <w:tc>
          <w:tcPr>
            <w:tcW w:w="3533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806FF3" w:rsidRPr="00BF79E9" w:rsidTr="00984431">
        <w:tc>
          <w:tcPr>
            <w:tcW w:w="3533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984431" w:rsidRPr="00BF79E9" w:rsidTr="00984431">
        <w:tc>
          <w:tcPr>
            <w:tcW w:w="3533" w:type="pct"/>
            <w:tcBorders>
              <w:top w:val="single" w:sz="4" w:space="0" w:color="auto"/>
              <w:bottom w:val="single" w:sz="4" w:space="0" w:color="auto"/>
            </w:tcBorders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984431" w:rsidRPr="00BF79E9" w:rsidTr="00984431">
        <w:tc>
          <w:tcPr>
            <w:tcW w:w="3533" w:type="pct"/>
            <w:tcBorders>
              <w:top w:val="single" w:sz="4" w:space="0" w:color="auto"/>
              <w:bottom w:val="single" w:sz="4" w:space="0" w:color="auto"/>
            </w:tcBorders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984431" w:rsidRPr="00BF79E9" w:rsidRDefault="00984431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806FF3" w:rsidRPr="00BF79E9" w:rsidTr="00984431">
        <w:tc>
          <w:tcPr>
            <w:tcW w:w="3533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806FF3" w:rsidRPr="00BF79E9" w:rsidTr="00984431">
        <w:sdt>
          <w:sdtPr>
            <w:rPr>
              <w:sz w:val="20"/>
              <w:szCs w:val="20"/>
            </w:rPr>
            <w:id w:val="-1349872469"/>
            <w:placeholder>
              <w:docPart w:val="F3393CE1C5944A158007210A8A211E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33" w:type="pct"/>
                <w:tcBorders>
                  <w:top w:val="single" w:sz="4" w:space="0" w:color="auto"/>
                </w:tcBorders>
                <w:vAlign w:val="bottom"/>
              </w:tcPr>
              <w:p w:rsidR="00806FF3" w:rsidRPr="00BF79E9" w:rsidRDefault="00C72268" w:rsidP="00C72268">
                <w:pPr>
                  <w:jc w:val="right"/>
                  <w:rPr>
                    <w:sz w:val="20"/>
                    <w:szCs w:val="20"/>
                  </w:rPr>
                </w:pPr>
                <w:r w:rsidRPr="00BF79E9">
                  <w:rPr>
                    <w:sz w:val="20"/>
                    <w:szCs w:val="20"/>
                  </w:rPr>
                  <w:t>Total</w:t>
                </w:r>
              </w:p>
            </w:tc>
          </w:sdtContent>
        </w:sdt>
        <w:tc>
          <w:tcPr>
            <w:tcW w:w="226" w:type="pct"/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BF79E9" w:rsidRDefault="00806FF3" w:rsidP="00806FF3">
            <w:pPr>
              <w:spacing w:before="120"/>
              <w:rPr>
                <w:sz w:val="20"/>
                <w:szCs w:val="20"/>
              </w:rPr>
            </w:pPr>
          </w:p>
        </w:tc>
      </w:tr>
    </w:tbl>
    <w:p w:rsidR="006530B7" w:rsidRDefault="006530B7" w:rsidP="006530B7">
      <w:pPr>
        <w:spacing w:after="0"/>
        <w:jc w:val="center"/>
        <w:rPr>
          <w:b/>
        </w:rPr>
      </w:pPr>
    </w:p>
    <w:p w:rsidR="00806FF3" w:rsidRPr="006530B7" w:rsidRDefault="006530B7" w:rsidP="006530B7">
      <w:pPr>
        <w:spacing w:after="0"/>
        <w:jc w:val="center"/>
        <w:rPr>
          <w:b/>
        </w:rPr>
      </w:pPr>
      <w:r w:rsidRPr="006530B7">
        <w:rPr>
          <w:b/>
        </w:rPr>
        <w:t>Signatures (Metropolia will sign after application deadline):</w:t>
      </w:r>
    </w:p>
    <w:p w:rsidR="00CE6104" w:rsidRPr="00732B16" w:rsidRDefault="00282DA6" w:rsidP="00E677FE">
      <w:pPr>
        <w:spacing w:after="0"/>
        <w:rPr>
          <w:sz w:val="12"/>
          <w:szCs w:val="16"/>
        </w:rPr>
      </w:pPr>
      <w:r>
        <w:rPr>
          <w:sz w:val="12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Microsoft Office Signature Line..." style="width:191.8pt;height:96.2pt">
            <v:imagedata r:id="rId11" o:title=""/>
            <o:lock v:ext="edit" ungrouping="t" rotation="t" cropping="t" verticies="t" text="t" grouping="t"/>
            <o:signatureline v:ext="edit" id="{AB4AF5D0-8DFB-49A6-A41D-16B94110B04B}" provid="{00000000-0000-0000-0000-000000000000}" o:suggestedsigner="Student:" issignatureline="t"/>
          </v:shape>
        </w:pict>
      </w:r>
      <w:bookmarkStart w:id="0" w:name="_GoBack"/>
      <w:bookmarkEnd w:id="0"/>
      <w:r w:rsidR="004A3AAD">
        <w:rPr>
          <w:sz w:val="12"/>
          <w:szCs w:val="16"/>
        </w:rPr>
        <w:tab/>
      </w:r>
      <w:r w:rsidR="004A3AAD">
        <w:rPr>
          <w:sz w:val="12"/>
          <w:szCs w:val="16"/>
        </w:rPr>
        <w:tab/>
      </w:r>
      <w:r>
        <w:rPr>
          <w:sz w:val="12"/>
          <w:szCs w:val="16"/>
        </w:rPr>
        <w:pict>
          <v:shape id="_x0000_i1029" type="#_x0000_t75" alt="Microsoft Office Signature Line..." style="width:191.8pt;height:96.2pt">
            <v:imagedata r:id="rId12" o:title=""/>
            <o:lock v:ext="edit" ungrouping="t" rotation="t" cropping="t" verticies="t" text="t" grouping="t"/>
            <o:signatureline v:ext="edit" id="{A711E26C-BD51-4CEE-BBB0-D6E5DB506588}" provid="{00000000-0000-0000-0000-000000000000}" o:suggestedsigner="Host Institution (Metropolia):" issignatureline="t"/>
          </v:shape>
        </w:pict>
      </w:r>
      <w:r>
        <w:rPr>
          <w:sz w:val="12"/>
          <w:szCs w:val="16"/>
        </w:rPr>
        <w:pict>
          <v:shape id="_x0000_i1025" type="#_x0000_t75" alt="Microsoft Office Signature Line..." style="width:191.8pt;height:96.2pt">
            <v:imagedata r:id="rId13" o:title=""/>
            <o:lock v:ext="edit" ungrouping="t" rotation="t" cropping="t" verticies="t" text="t" grouping="t"/>
            <o:signatureline v:ext="edit" id="{74F91C1A-272A-466A-80C5-3F50CECEA99B}" provid="{00000000-0000-0000-0000-000000000000}" o:suggestedsigner="Home Institution:" issignatureline="t"/>
          </v:shape>
        </w:pict>
      </w:r>
    </w:p>
    <w:sectPr w:rsidR="00CE6104" w:rsidRPr="00732B16" w:rsidSect="00282DA6">
      <w:headerReference w:type="default" r:id="rId14"/>
      <w:footerReference w:type="default" r:id="rId15"/>
      <w:pgSz w:w="12240" w:h="15840"/>
      <w:pgMar w:top="709" w:right="1440" w:bottom="284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126" w:rsidRDefault="00142126" w:rsidP="00650259">
      <w:pPr>
        <w:spacing w:after="0" w:line="240" w:lineRule="auto"/>
      </w:pPr>
      <w:r>
        <w:separator/>
      </w:r>
    </w:p>
  </w:endnote>
  <w:endnote w:type="continuationSeparator" w:id="0">
    <w:p w:rsidR="00142126" w:rsidRDefault="0014212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0CD7C4-1915-4658-B5CE-F5FF29E253AC}"/>
    <w:embedBold r:id="rId2" w:fontKey="{852C1C26-8E63-4E86-8DAB-231C1592AC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9F5B85F-8508-433E-A2D4-A2A24CC3AF89}"/>
    <w:embedBold r:id="rId4" w:fontKey="{439165BC-E874-4286-BDED-0FFB68D10E52}"/>
    <w:embedItalic r:id="rId5" w:fontKey="{75F5C331-5C90-4A48-A8FB-0AA7ABD08C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0529AFC-778E-4F35-8787-4926E38BBB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C4167A">
      <w:tc>
        <w:tcPr>
          <w:tcW w:w="4675" w:type="dxa"/>
          <w:vAlign w:val="center"/>
        </w:tcPr>
        <w:p w:rsidR="0073326A" w:rsidRPr="0073326A" w:rsidRDefault="0073326A" w:rsidP="0014212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126" w:rsidRDefault="00142126" w:rsidP="00650259">
      <w:pPr>
        <w:spacing w:after="0" w:line="240" w:lineRule="auto"/>
      </w:pPr>
      <w:r>
        <w:separator/>
      </w:r>
    </w:p>
  </w:footnote>
  <w:footnote w:type="continuationSeparator" w:id="0">
    <w:p w:rsidR="00142126" w:rsidRDefault="0014212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6" w:type="dxa"/>
      <w:tblInd w:w="-463" w:type="dxa"/>
      <w:shd w:val="clear" w:color="auto" w:fill="CD7305"/>
      <w:tblLook w:val="04A0" w:firstRow="1" w:lastRow="0" w:firstColumn="1" w:lastColumn="0" w:noHBand="0" w:noVBand="1"/>
    </w:tblPr>
    <w:tblGrid>
      <w:gridCol w:w="1528"/>
      <w:gridCol w:w="9068"/>
    </w:tblGrid>
    <w:tr w:rsidR="00713D1C" w:rsidRPr="00713D1C" w:rsidTr="00282DA6">
      <w:trPr>
        <w:trHeight w:val="877"/>
      </w:trPr>
      <w:tc>
        <w:tcPr>
          <w:tcW w:w="1528" w:type="dxa"/>
          <w:shd w:val="clear" w:color="auto" w:fill="CD7305"/>
          <w:vAlign w:val="center"/>
        </w:tcPr>
        <w:p w:rsidR="00576892" w:rsidRPr="00282DA6" w:rsidRDefault="00BF79E9" w:rsidP="00142126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</w:rPr>
          </w:pPr>
        </w:p>
      </w:tc>
      <w:tc>
        <w:tcPr>
          <w:tcW w:w="9068" w:type="dxa"/>
          <w:shd w:val="clear" w:color="auto" w:fill="CD7305"/>
          <w:vAlign w:val="center"/>
        </w:tcPr>
        <w:p w:rsidR="00142126" w:rsidRPr="00282DA6" w:rsidRDefault="00282DA6" w:rsidP="00282DA6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</w:t>
          </w:r>
          <w:r w:rsidR="00142126" w:rsidRPr="00282DA6">
            <w:rPr>
              <w:sz w:val="28"/>
              <w:szCs w:val="28"/>
            </w:rPr>
            <w:t>Learning Agreement</w:t>
          </w:r>
          <w:r w:rsidRPr="00282DA6">
            <w:rPr>
              <w:sz w:val="28"/>
              <w:szCs w:val="28"/>
            </w:rPr>
            <w:t xml:space="preserve"> for </w:t>
          </w:r>
          <w:r w:rsidR="00142126" w:rsidRPr="00282DA6">
            <w:rPr>
              <w:sz w:val="28"/>
              <w:szCs w:val="28"/>
            </w:rPr>
            <w:t>Incoming Student Exchange</w:t>
          </w:r>
        </w:p>
      </w:tc>
    </w:tr>
  </w:tbl>
  <w:p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126"/>
    <w:rsid w:val="00052382"/>
    <w:rsid w:val="0006568A"/>
    <w:rsid w:val="00076F0F"/>
    <w:rsid w:val="00084253"/>
    <w:rsid w:val="00097520"/>
    <w:rsid w:val="000D1F49"/>
    <w:rsid w:val="00142126"/>
    <w:rsid w:val="001727CA"/>
    <w:rsid w:val="00282DA6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A3AA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530B7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4431"/>
    <w:rsid w:val="0098597D"/>
    <w:rsid w:val="009F619A"/>
    <w:rsid w:val="009F6DDE"/>
    <w:rsid w:val="00A370A8"/>
    <w:rsid w:val="00A51B9A"/>
    <w:rsid w:val="00A60442"/>
    <w:rsid w:val="00AB0BCC"/>
    <w:rsid w:val="00B160CA"/>
    <w:rsid w:val="00B352DF"/>
    <w:rsid w:val="00BD4753"/>
    <w:rsid w:val="00BD5CB1"/>
    <w:rsid w:val="00BE62EE"/>
    <w:rsid w:val="00BF79E9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F616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lia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393CE1C5944A158007210A8A211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99958-C658-4D98-A079-73EC33505E4E}"/>
      </w:docPartPr>
      <w:docPartBody>
        <w:p w:rsidR="00000000" w:rsidRDefault="004C6FF3">
          <w:pPr>
            <w:pStyle w:val="F3393CE1C5944A158007210A8A211E92"/>
          </w:pPr>
          <w:r w:rsidRPr="00C72268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F3"/>
    <w:rsid w:val="004C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9BD248E2E0480890BB60A9CB46F9E0">
    <w:name w:val="719BD248E2E0480890BB60A9CB46F9E0"/>
  </w:style>
  <w:style w:type="paragraph" w:customStyle="1" w:styleId="6B536724B9824CD9B3AFBEA7C4393885">
    <w:name w:val="6B536724B9824CD9B3AFBEA7C4393885"/>
  </w:style>
  <w:style w:type="paragraph" w:customStyle="1" w:styleId="0D01127ADBB141A8B571245C80F24EF7">
    <w:name w:val="0D01127ADBB141A8B571245C80F24EF7"/>
  </w:style>
  <w:style w:type="paragraph" w:customStyle="1" w:styleId="0B702CE62EB540ABBFFCDF5111160925">
    <w:name w:val="0B702CE62EB540ABBFFCDF5111160925"/>
  </w:style>
  <w:style w:type="paragraph" w:customStyle="1" w:styleId="E4911014368A48C7A574E1F3FBACD111">
    <w:name w:val="E4911014368A48C7A574E1F3FBACD111"/>
  </w:style>
  <w:style w:type="paragraph" w:customStyle="1" w:styleId="52DA83027A3D4ABEA867A01026CA61F3">
    <w:name w:val="52DA83027A3D4ABEA867A01026CA61F3"/>
  </w:style>
  <w:style w:type="paragraph" w:customStyle="1" w:styleId="B6C010335AE74E9FA9826B92D0F354D9">
    <w:name w:val="B6C010335AE74E9FA9826B92D0F354D9"/>
  </w:style>
  <w:style w:type="paragraph" w:customStyle="1" w:styleId="D515DFA1507F416E9F8B60122C99B23F">
    <w:name w:val="D515DFA1507F416E9F8B60122C99B23F"/>
  </w:style>
  <w:style w:type="paragraph" w:customStyle="1" w:styleId="33FF3EA54C994556BBD9795A86576ACB">
    <w:name w:val="33FF3EA54C994556BBD9795A86576ACB"/>
  </w:style>
  <w:style w:type="paragraph" w:customStyle="1" w:styleId="8C17A542F5B941BE891DA21B966F37A1">
    <w:name w:val="8C17A542F5B941BE891DA21B966F37A1"/>
  </w:style>
  <w:style w:type="paragraph" w:customStyle="1" w:styleId="6E4A0D8817594EA18D2D61693DABFCEF">
    <w:name w:val="6E4A0D8817594EA18D2D61693DABFCEF"/>
  </w:style>
  <w:style w:type="paragraph" w:customStyle="1" w:styleId="17DD56D97F9540AD8519B67B056EE773">
    <w:name w:val="17DD56D97F9540AD8519B67B056EE773"/>
  </w:style>
  <w:style w:type="paragraph" w:customStyle="1" w:styleId="92E59C473B2B4F22902751CFF245B60B">
    <w:name w:val="92E59C473B2B4F22902751CFF245B60B"/>
  </w:style>
  <w:style w:type="paragraph" w:customStyle="1" w:styleId="F3393CE1C5944A158007210A8A211E92">
    <w:name w:val="F3393CE1C5944A158007210A8A211E92"/>
  </w:style>
  <w:style w:type="paragraph" w:customStyle="1" w:styleId="F61B5EC7EC9E49A8AF4113CDFD3BA54B">
    <w:name w:val="F61B5EC7EC9E49A8AF4113CDFD3BA54B"/>
  </w:style>
  <w:style w:type="paragraph" w:customStyle="1" w:styleId="04AF07A199E143CEB8EC082A9554F424">
    <w:name w:val="04AF07A199E143CEB8EC082A9554F424"/>
  </w:style>
  <w:style w:type="paragraph" w:customStyle="1" w:styleId="4E8571BA4EC144A2B9A89266BAE2301E">
    <w:name w:val="4E8571BA4EC144A2B9A89266BAE2301E"/>
  </w:style>
  <w:style w:type="paragraph" w:customStyle="1" w:styleId="A118E2196AFB4698964AA771CE420168">
    <w:name w:val="A118E2196AFB4698964AA771CE420168"/>
  </w:style>
  <w:style w:type="paragraph" w:customStyle="1" w:styleId="2A2F60E2E84C4507B2A7AF057DAE5A72">
    <w:name w:val="2A2F60E2E84C4507B2A7AF057DAE5A72"/>
  </w:style>
  <w:style w:type="paragraph" w:customStyle="1" w:styleId="E701A8CB734B4EA68B1482EA4971B4F2">
    <w:name w:val="E701A8CB734B4EA68B1482EA4971B4F2"/>
    <w:rsid w:val="004C6FF3"/>
  </w:style>
  <w:style w:type="paragraph" w:customStyle="1" w:styleId="ABA7C08E0A30438AA26CBA50859A8498">
    <w:name w:val="ABA7C08E0A30438AA26CBA50859A8498"/>
    <w:rsid w:val="004C6FF3"/>
  </w:style>
  <w:style w:type="paragraph" w:customStyle="1" w:styleId="6839D1A039B04908A40456EFA00E9A34">
    <w:name w:val="6839D1A039B04908A40456EFA00E9A34"/>
    <w:rsid w:val="004C6FF3"/>
  </w:style>
  <w:style w:type="paragraph" w:customStyle="1" w:styleId="4DB537160E5F4A7188F58744927D1143">
    <w:name w:val="4DB537160E5F4A7188F58744927D1143"/>
    <w:rsid w:val="004C6FF3"/>
  </w:style>
  <w:style w:type="paragraph" w:customStyle="1" w:styleId="AFECFB80268942EF82DBE8AABF483643">
    <w:name w:val="AFECFB80268942EF82DBE8AABF483643"/>
    <w:rsid w:val="004C6FF3"/>
  </w:style>
  <w:style w:type="paragraph" w:customStyle="1" w:styleId="8E05D0D594714D6E9CDD05391C587ACB">
    <w:name w:val="8E05D0D594714D6E9CDD05391C587ACB"/>
    <w:rsid w:val="004C6FF3"/>
  </w:style>
  <w:style w:type="paragraph" w:customStyle="1" w:styleId="AFF7267E9C5E403E9646E70D922C3AEA">
    <w:name w:val="AFF7267E9C5E403E9646E70D922C3AEA"/>
    <w:rsid w:val="004C6FF3"/>
  </w:style>
  <w:style w:type="paragraph" w:customStyle="1" w:styleId="6A8755A612044FEE8C4DF22DC13A6BF4">
    <w:name w:val="6A8755A612044FEE8C4DF22DC13A6BF4"/>
    <w:rsid w:val="004C6FF3"/>
  </w:style>
  <w:style w:type="paragraph" w:customStyle="1" w:styleId="9E6DD9281E3544208F0AA6DA9F7F8A1D">
    <w:name w:val="9E6DD9281E3544208F0AA6DA9F7F8A1D"/>
    <w:rsid w:val="004C6FF3"/>
  </w:style>
  <w:style w:type="paragraph" w:customStyle="1" w:styleId="134CB51FD0C045E49D386B1BC13CEB7C">
    <w:name w:val="134CB51FD0C045E49D386B1BC13CEB7C"/>
    <w:rsid w:val="004C6FF3"/>
  </w:style>
  <w:style w:type="paragraph" w:customStyle="1" w:styleId="EDD6B69B9613414D868144A99183CB0A">
    <w:name w:val="EDD6B69B9613414D868144A99183CB0A"/>
    <w:rsid w:val="004C6FF3"/>
  </w:style>
  <w:style w:type="paragraph" w:customStyle="1" w:styleId="3836F00585E943CF8C08DB9056B71A70">
    <w:name w:val="3836F00585E943CF8C08DB9056B71A70"/>
    <w:rsid w:val="004C6FF3"/>
  </w:style>
  <w:style w:type="paragraph" w:customStyle="1" w:styleId="9BF066686C6A44EB94E7A427EA5C3C35">
    <w:name w:val="9BF066686C6A44EB94E7A427EA5C3C35"/>
    <w:rsid w:val="004C6FF3"/>
  </w:style>
  <w:style w:type="paragraph" w:customStyle="1" w:styleId="E86865C0B9134D04A5FFE45FFA878551">
    <w:name w:val="E86865C0B9134D04A5FFE45FFA878551"/>
    <w:rsid w:val="004C6FF3"/>
  </w:style>
  <w:style w:type="paragraph" w:customStyle="1" w:styleId="D62D845AA47B4594BD6974EBCCFDA279">
    <w:name w:val="D62D845AA47B4594BD6974EBCCFDA279"/>
    <w:rsid w:val="004C6FF3"/>
  </w:style>
  <w:style w:type="paragraph" w:customStyle="1" w:styleId="2AA214E2353047949C826E9758ED75CC">
    <w:name w:val="2AA214E2353047949C826E9758ED75CC"/>
    <w:rsid w:val="004C6FF3"/>
  </w:style>
  <w:style w:type="paragraph" w:customStyle="1" w:styleId="7D3956718FCD4F228360688AE011064C">
    <w:name w:val="7D3956718FCD4F228360688AE011064C"/>
    <w:rsid w:val="004C6FF3"/>
  </w:style>
  <w:style w:type="paragraph" w:customStyle="1" w:styleId="A0E079A180564019A8499F78B033D8E7">
    <w:name w:val="A0E079A180564019A8499F78B033D8E7"/>
    <w:rsid w:val="004C6FF3"/>
  </w:style>
  <w:style w:type="paragraph" w:customStyle="1" w:styleId="D632535D1F314CEBB70C577A2903D4AC">
    <w:name w:val="D632535D1F314CEBB70C577A2903D4AC"/>
    <w:rsid w:val="004C6FF3"/>
  </w:style>
  <w:style w:type="paragraph" w:customStyle="1" w:styleId="2A7D96EF652F4DD0B066EA66CB77241E">
    <w:name w:val="2A7D96EF652F4DD0B066EA66CB77241E"/>
    <w:rsid w:val="004C6FF3"/>
  </w:style>
  <w:style w:type="paragraph" w:customStyle="1" w:styleId="AD26CF832F3C44F7AEA47B81E263CD3D">
    <w:name w:val="AD26CF832F3C44F7AEA47B81E263CD3D"/>
    <w:rsid w:val="004C6FF3"/>
  </w:style>
  <w:style w:type="paragraph" w:customStyle="1" w:styleId="9F2BAF3FFF8741B5A9969F1DF3750435">
    <w:name w:val="9F2BAF3FFF8741B5A9969F1DF3750435"/>
    <w:rsid w:val="004C6FF3"/>
  </w:style>
  <w:style w:type="paragraph" w:customStyle="1" w:styleId="F6FAF1D64BF2432A8886C440B6DCF81D">
    <w:name w:val="F6FAF1D64BF2432A8886C440B6DCF81D"/>
    <w:rsid w:val="004C6FF3"/>
  </w:style>
  <w:style w:type="paragraph" w:customStyle="1" w:styleId="28B434FAF4F74CF8AE18C3A6A6A49A12">
    <w:name w:val="28B434FAF4F74CF8AE18C3A6A6A49A12"/>
    <w:rsid w:val="004C6FF3"/>
  </w:style>
  <w:style w:type="paragraph" w:customStyle="1" w:styleId="D63E5CF5AF2A427CACDB6E75481FCA52">
    <w:name w:val="D63E5CF5AF2A427CACDB6E75481FCA52"/>
    <w:rsid w:val="004C6FF3"/>
  </w:style>
  <w:style w:type="paragraph" w:customStyle="1" w:styleId="4D6BB92085CD43EABECCECE446876C12">
    <w:name w:val="4D6BB92085CD43EABECCECE446876C12"/>
    <w:rsid w:val="004C6FF3"/>
  </w:style>
  <w:style w:type="paragraph" w:customStyle="1" w:styleId="161CDAA9E43F4350963D7C20242602CA">
    <w:name w:val="161CDAA9E43F4350963D7C20242602CA"/>
    <w:rsid w:val="004C6FF3"/>
  </w:style>
  <w:style w:type="paragraph" w:customStyle="1" w:styleId="AED74F93D58E4B01883769DC0D49836F">
    <w:name w:val="AED74F93D58E4B01883769DC0D49836F"/>
    <w:rsid w:val="004C6FF3"/>
  </w:style>
  <w:style w:type="paragraph" w:customStyle="1" w:styleId="0E476535DAFE4DAABE753078593347E8">
    <w:name w:val="0E476535DAFE4DAABE753078593347E8"/>
    <w:rsid w:val="004C6FF3"/>
  </w:style>
  <w:style w:type="paragraph" w:customStyle="1" w:styleId="2B91250DDB4F495499E25288A452C4ED">
    <w:name w:val="2B91250DDB4F495499E25288A452C4ED"/>
    <w:rsid w:val="004C6FF3"/>
  </w:style>
  <w:style w:type="paragraph" w:customStyle="1" w:styleId="41395B99C68F4F18A6F511D93F7B9337">
    <w:name w:val="41395B99C68F4F18A6F511D93F7B9337"/>
    <w:rsid w:val="004C6FF3"/>
  </w:style>
  <w:style w:type="paragraph" w:customStyle="1" w:styleId="79649B11C0EA4779812E6CC75A99A520">
    <w:name w:val="79649B11C0EA4779812E6CC75A99A520"/>
    <w:rsid w:val="004C6FF3"/>
  </w:style>
  <w:style w:type="paragraph" w:customStyle="1" w:styleId="8E4C04FF44A9449E9B2C3F7B12668943">
    <w:name w:val="8E4C04FF44A9449E9B2C3F7B12668943"/>
    <w:rsid w:val="004C6FF3"/>
  </w:style>
  <w:style w:type="paragraph" w:customStyle="1" w:styleId="60F5E3AA4C2F4518AD128F0FC59C6652">
    <w:name w:val="60F5E3AA4C2F4518AD128F0FC59C6652"/>
    <w:rsid w:val="004C6FF3"/>
  </w:style>
  <w:style w:type="paragraph" w:customStyle="1" w:styleId="47F6F63AF99C46859B8C50F2C1561AAA">
    <w:name w:val="47F6F63AF99C46859B8C50F2C1561AAA"/>
    <w:rsid w:val="004C6FF3"/>
  </w:style>
  <w:style w:type="paragraph" w:customStyle="1" w:styleId="8BE920A324CF45EE8C35C03C51D75188">
    <w:name w:val="8BE920A324CF45EE8C35C03C51D75188"/>
    <w:rsid w:val="004C6FF3"/>
  </w:style>
  <w:style w:type="paragraph" w:customStyle="1" w:styleId="AD159C92C5D449D3AF58E6E4D88F8309">
    <w:name w:val="AD159C92C5D449D3AF58E6E4D88F8309"/>
    <w:rsid w:val="004C6FF3"/>
  </w:style>
  <w:style w:type="paragraph" w:customStyle="1" w:styleId="DC34357CB22E4A98A003E370D2229817">
    <w:name w:val="DC34357CB22E4A98A003E370D2229817"/>
    <w:rsid w:val="004C6FF3"/>
  </w:style>
  <w:style w:type="paragraph" w:customStyle="1" w:styleId="0CD9872281E448CB84F374D4A3E3E8F2">
    <w:name w:val="0CD9872281E448CB84F374D4A3E3E8F2"/>
    <w:rsid w:val="004C6FF3"/>
  </w:style>
  <w:style w:type="paragraph" w:customStyle="1" w:styleId="0D1C081109A84E47AACAC6C8B5F22368">
    <w:name w:val="0D1C081109A84E47AACAC6C8B5F22368"/>
    <w:rsid w:val="004C6FF3"/>
  </w:style>
  <w:style w:type="paragraph" w:customStyle="1" w:styleId="6B82A10FC21445A8BEB079A6C62DF3D5">
    <w:name w:val="6B82A10FC21445A8BEB079A6C62DF3D5"/>
    <w:rsid w:val="004C6FF3"/>
  </w:style>
  <w:style w:type="paragraph" w:customStyle="1" w:styleId="E94BFA24E9E1491B94073C63A430C9CB">
    <w:name w:val="E94BFA24E9E1491B94073C63A430C9CB"/>
    <w:rsid w:val="004C6FF3"/>
  </w:style>
  <w:style w:type="paragraph" w:customStyle="1" w:styleId="B49F8CFA30D54DBBA47A7AE90EA2CBC0">
    <w:name w:val="B49F8CFA30D54DBBA47A7AE90EA2CBC0"/>
    <w:rsid w:val="004C6FF3"/>
  </w:style>
  <w:style w:type="paragraph" w:customStyle="1" w:styleId="7F0FD84CB2E24063B0E3229B1C575D9C">
    <w:name w:val="7F0FD84CB2E24063B0E3229B1C575D9C"/>
    <w:rsid w:val="004C6FF3"/>
  </w:style>
  <w:style w:type="paragraph" w:customStyle="1" w:styleId="A22E42691CC5457E915AFE9D340F8B8E">
    <w:name w:val="A22E42691CC5457E915AFE9D340F8B8E"/>
    <w:rsid w:val="004C6F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AD05C6-0A3C-4DFB-B2C2-F6FBD7402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48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2020-03-24T13:30:00Z</dcterms:created>
  <dcterms:modified xsi:type="dcterms:W3CDTF">2020-03-24T13:32:00Z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