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DD3E85" w:rsidRPr="00984431" w:rsidTr="00882C00">
        <w:tc>
          <w:tcPr>
            <w:tcW w:w="1538" w:type="pct"/>
            <w:vAlign w:val="bottom"/>
          </w:tcPr>
          <w:p w:rsidR="00DD3E85" w:rsidRPr="00984431" w:rsidRDefault="00DD3E85" w:rsidP="00882C00">
            <w:pPr>
              <w:rPr>
                <w:sz w:val="22"/>
                <w:szCs w:val="22"/>
              </w:rPr>
            </w:pPr>
            <w:r w:rsidRPr="00984431">
              <w:rPr>
                <w:sz w:val="22"/>
                <w:szCs w:val="22"/>
              </w:rPr>
              <w:t>Student’s name: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DD3E85" w:rsidRPr="00984431" w:rsidRDefault="00DD3E85" w:rsidP="00882C00">
            <w:pPr>
              <w:spacing w:before="120"/>
              <w:rPr>
                <w:sz w:val="22"/>
                <w:szCs w:val="22"/>
              </w:rPr>
            </w:pPr>
          </w:p>
        </w:tc>
      </w:tr>
      <w:tr w:rsidR="00DD3E85" w:rsidRPr="00984431" w:rsidTr="00882C00">
        <w:tc>
          <w:tcPr>
            <w:tcW w:w="1538" w:type="pct"/>
            <w:vAlign w:val="bottom"/>
          </w:tcPr>
          <w:p w:rsidR="00DD3E85" w:rsidRPr="00984431" w:rsidRDefault="00DD3E85" w:rsidP="00882C00">
            <w:pPr>
              <w:rPr>
                <w:sz w:val="22"/>
                <w:szCs w:val="22"/>
              </w:rPr>
            </w:pPr>
            <w:r w:rsidRPr="00984431">
              <w:rPr>
                <w:sz w:val="22"/>
                <w:szCs w:val="22"/>
              </w:rPr>
              <w:t>Student’s e-mail: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DD3E85" w:rsidRPr="00984431" w:rsidRDefault="00DD3E85" w:rsidP="00882C00">
            <w:pPr>
              <w:spacing w:before="120"/>
              <w:rPr>
                <w:sz w:val="22"/>
                <w:szCs w:val="22"/>
              </w:rPr>
            </w:pPr>
          </w:p>
        </w:tc>
      </w:tr>
      <w:tr w:rsidR="00DD3E85" w:rsidRPr="00984431" w:rsidTr="00882C00">
        <w:tc>
          <w:tcPr>
            <w:tcW w:w="1538" w:type="pct"/>
            <w:vAlign w:val="bottom"/>
          </w:tcPr>
          <w:p w:rsidR="00DD3E85" w:rsidRPr="00984431" w:rsidRDefault="00DD3E85" w:rsidP="00882C00">
            <w:pPr>
              <w:rPr>
                <w:sz w:val="22"/>
                <w:szCs w:val="22"/>
              </w:rPr>
            </w:pPr>
            <w:r w:rsidRPr="00984431">
              <w:rPr>
                <w:sz w:val="22"/>
                <w:szCs w:val="22"/>
              </w:rPr>
              <w:t>Sending institution: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DD3E85" w:rsidRPr="00984431" w:rsidRDefault="00DD3E85" w:rsidP="00882C00">
            <w:pPr>
              <w:spacing w:before="120"/>
              <w:rPr>
                <w:sz w:val="22"/>
                <w:szCs w:val="22"/>
              </w:rPr>
            </w:pPr>
          </w:p>
        </w:tc>
      </w:tr>
    </w:tbl>
    <w:p w:rsidR="00984431" w:rsidRDefault="00984431" w:rsidP="0073326A">
      <w:pPr>
        <w:spacing w:after="0"/>
      </w:pPr>
    </w:p>
    <w:p w:rsidR="00806FF3" w:rsidRDefault="00EC3F77" w:rsidP="00984431">
      <w:pPr>
        <w:spacing w:after="0"/>
        <w:jc w:val="center"/>
        <w:rPr>
          <w:b/>
        </w:rPr>
      </w:pPr>
      <w:r>
        <w:rPr>
          <w:b/>
        </w:rPr>
        <w:t>Changes to the</w:t>
      </w:r>
      <w:r w:rsidR="00984431" w:rsidRPr="00984431">
        <w:rPr>
          <w:b/>
        </w:rPr>
        <w:t xml:space="preserve"> proposed study </w:t>
      </w:r>
      <w:proofErr w:type="spellStart"/>
      <w:r w:rsidR="00984431" w:rsidRPr="00984431">
        <w:rPr>
          <w:b/>
        </w:rPr>
        <w:t>programme</w:t>
      </w:r>
      <w:proofErr w:type="spellEnd"/>
      <w:r w:rsidR="00984431" w:rsidRPr="00984431">
        <w:rPr>
          <w:b/>
        </w:rPr>
        <w:t xml:space="preserve"> abroad / Learning Agreement</w:t>
      </w:r>
      <w:r>
        <w:rPr>
          <w:b/>
        </w:rPr>
        <w:t xml:space="preserve"> </w:t>
      </w:r>
      <w:proofErr w:type="gramStart"/>
      <w:r>
        <w:rPr>
          <w:b/>
        </w:rPr>
        <w:t>During</w:t>
      </w:r>
      <w:proofErr w:type="gramEnd"/>
      <w:r>
        <w:rPr>
          <w:b/>
        </w:rPr>
        <w:t xml:space="preserve"> the Mobility</w:t>
      </w:r>
    </w:p>
    <w:p w:rsidR="00ED55CB" w:rsidRPr="00ED55CB" w:rsidRDefault="00ED55CB" w:rsidP="00984431">
      <w:pPr>
        <w:spacing w:after="0"/>
        <w:jc w:val="center"/>
        <w:rPr>
          <w:b/>
          <w:sz w:val="18"/>
          <w:szCs w:val="18"/>
        </w:rPr>
      </w:pPr>
    </w:p>
    <w:p w:rsidR="00ED55CB" w:rsidRPr="00ED55CB" w:rsidRDefault="00ED55CB" w:rsidP="00984431">
      <w:pPr>
        <w:spacing w:after="0"/>
        <w:jc w:val="center"/>
        <w:rPr>
          <w:i/>
          <w:sz w:val="24"/>
          <w:szCs w:val="24"/>
        </w:rPr>
      </w:pPr>
      <w:r w:rsidRPr="00ED55CB">
        <w:rPr>
          <w:i/>
          <w:sz w:val="24"/>
          <w:szCs w:val="24"/>
        </w:rPr>
        <w:t>Please attach original Learning Agreement when submitting the changes section</w:t>
      </w:r>
    </w:p>
    <w:p w:rsidR="00EC3F77" w:rsidRPr="00984431" w:rsidRDefault="00EC3F77" w:rsidP="00984431">
      <w:pPr>
        <w:spacing w:after="0"/>
        <w:jc w:val="center"/>
        <w:rPr>
          <w:b/>
        </w:rPr>
      </w:pPr>
    </w:p>
    <w:tbl>
      <w:tblPr>
        <w:tblStyle w:val="TableGrid"/>
        <w:tblW w:w="45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6"/>
        <w:gridCol w:w="850"/>
        <w:gridCol w:w="854"/>
        <w:gridCol w:w="1269"/>
      </w:tblGrid>
      <w:tr w:rsidR="00EC3F77" w:rsidRPr="00BF79E9" w:rsidTr="00ED55CB">
        <w:trPr>
          <w:trHeight w:val="457"/>
        </w:trPr>
        <w:tc>
          <w:tcPr>
            <w:tcW w:w="3084" w:type="pct"/>
            <w:vAlign w:val="bottom"/>
          </w:tcPr>
          <w:p w:rsidR="00EC3F77" w:rsidRPr="00BF79E9" w:rsidRDefault="00EC3F77" w:rsidP="00BF79E9">
            <w:pPr>
              <w:jc w:val="center"/>
              <w:rPr>
                <w:sz w:val="20"/>
                <w:szCs w:val="20"/>
              </w:rPr>
            </w:pPr>
            <w:r w:rsidRPr="00BF79E9">
              <w:rPr>
                <w:sz w:val="20"/>
                <w:szCs w:val="20"/>
              </w:rPr>
              <w:t>Course title (and possible code)</w:t>
            </w: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240"/>
              <w:rPr>
                <w:sz w:val="20"/>
                <w:szCs w:val="20"/>
              </w:rPr>
            </w:pPr>
          </w:p>
        </w:tc>
        <w:tc>
          <w:tcPr>
            <w:tcW w:w="500" w:type="pct"/>
          </w:tcPr>
          <w:p w:rsidR="00EC3F77" w:rsidRDefault="00EC3F77" w:rsidP="00BF79E9">
            <w:pPr>
              <w:ind w:left="-4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ED55C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Added</w:t>
            </w:r>
          </w:p>
        </w:tc>
        <w:tc>
          <w:tcPr>
            <w:tcW w:w="502" w:type="pct"/>
          </w:tcPr>
          <w:p w:rsidR="00EC3F77" w:rsidRDefault="00ED55CB" w:rsidP="00BF79E9">
            <w:pPr>
              <w:ind w:left="-4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EC3F77">
              <w:rPr>
                <w:sz w:val="20"/>
                <w:szCs w:val="20"/>
              </w:rPr>
              <w:t>Deleted</w:t>
            </w:r>
          </w:p>
        </w:tc>
        <w:tc>
          <w:tcPr>
            <w:tcW w:w="746" w:type="pct"/>
            <w:vAlign w:val="bottom"/>
          </w:tcPr>
          <w:p w:rsidR="00EC3F77" w:rsidRPr="00BF79E9" w:rsidRDefault="00EC3F77" w:rsidP="00BF79E9">
            <w:pPr>
              <w:ind w:left="-4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ECTS credits</w:t>
            </w:r>
          </w:p>
        </w:tc>
      </w:tr>
      <w:tr w:rsidR="00EC3F77" w:rsidRPr="00BF79E9" w:rsidTr="00ED55CB">
        <w:trPr>
          <w:trHeight w:val="330"/>
        </w:trPr>
        <w:tc>
          <w:tcPr>
            <w:tcW w:w="3084" w:type="pct"/>
            <w:tcBorders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7161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705289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46" w:type="pct"/>
            <w:tcBorders>
              <w:left w:val="nil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EC3F77" w:rsidRPr="00BF79E9" w:rsidTr="00ED55CB">
        <w:trPr>
          <w:trHeight w:val="343"/>
        </w:trPr>
        <w:tc>
          <w:tcPr>
            <w:tcW w:w="3084" w:type="pct"/>
            <w:tcBorders>
              <w:top w:val="single" w:sz="4" w:space="0" w:color="auto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13825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497101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EC3F77" w:rsidRPr="00BF79E9" w:rsidTr="00ED55CB">
        <w:trPr>
          <w:trHeight w:val="343"/>
        </w:trPr>
        <w:tc>
          <w:tcPr>
            <w:tcW w:w="3084" w:type="pct"/>
            <w:tcBorders>
              <w:top w:val="single" w:sz="4" w:space="0" w:color="auto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84525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83417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EC3F77" w:rsidRPr="00BF79E9" w:rsidTr="00ED55CB">
        <w:trPr>
          <w:trHeight w:val="330"/>
        </w:trPr>
        <w:tc>
          <w:tcPr>
            <w:tcW w:w="3084" w:type="pct"/>
            <w:tcBorders>
              <w:top w:val="single" w:sz="4" w:space="0" w:color="auto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4658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5168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EC3F77" w:rsidRPr="00BF79E9" w:rsidTr="00ED55CB">
        <w:trPr>
          <w:trHeight w:val="343"/>
        </w:trPr>
        <w:tc>
          <w:tcPr>
            <w:tcW w:w="3084" w:type="pct"/>
            <w:tcBorders>
              <w:top w:val="single" w:sz="4" w:space="0" w:color="auto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4209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05211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EC3F77" w:rsidRPr="00BF79E9" w:rsidTr="00ED55CB">
        <w:trPr>
          <w:trHeight w:val="330"/>
        </w:trPr>
        <w:tc>
          <w:tcPr>
            <w:tcW w:w="3084" w:type="pct"/>
            <w:tcBorders>
              <w:top w:val="single" w:sz="4" w:space="0" w:color="auto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43794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08465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EC3F77" w:rsidRPr="00BF79E9" w:rsidTr="00ED55CB">
        <w:trPr>
          <w:trHeight w:val="343"/>
        </w:trPr>
        <w:tc>
          <w:tcPr>
            <w:tcW w:w="3084" w:type="pct"/>
            <w:tcBorders>
              <w:top w:val="single" w:sz="4" w:space="0" w:color="auto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15088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406756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EC3F77" w:rsidRPr="00BF79E9" w:rsidTr="00ED55CB">
        <w:trPr>
          <w:trHeight w:val="330"/>
        </w:trPr>
        <w:tc>
          <w:tcPr>
            <w:tcW w:w="3084" w:type="pct"/>
            <w:tcBorders>
              <w:top w:val="single" w:sz="4" w:space="0" w:color="auto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05489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145851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EC3F77" w:rsidRPr="00BF79E9" w:rsidTr="00ED55CB">
        <w:trPr>
          <w:trHeight w:val="343"/>
        </w:trPr>
        <w:tc>
          <w:tcPr>
            <w:tcW w:w="3084" w:type="pct"/>
            <w:tcBorders>
              <w:top w:val="single" w:sz="4" w:space="0" w:color="auto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42468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83671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</w:tcPr>
              <w:p w:rsidR="00EC3F77" w:rsidRPr="00BF79E9" w:rsidRDefault="00ED55CB" w:rsidP="00806FF3">
                <w:pPr>
                  <w:spacing w:before="120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  <w:tr w:rsidR="00EC3F77" w:rsidRPr="00BF79E9" w:rsidTr="00ED55CB">
        <w:trPr>
          <w:trHeight w:val="330"/>
        </w:trPr>
        <w:sdt>
          <w:sdtPr>
            <w:rPr>
              <w:sz w:val="20"/>
              <w:szCs w:val="20"/>
            </w:rPr>
            <w:id w:val="-1349872469"/>
            <w:placeholder>
              <w:docPart w:val="ABDC8576C5BB4166B970212C06443D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84" w:type="pct"/>
                <w:tcBorders>
                  <w:top w:val="single" w:sz="4" w:space="0" w:color="auto"/>
                </w:tcBorders>
                <w:vAlign w:val="bottom"/>
              </w:tcPr>
              <w:p w:rsidR="00EC3F77" w:rsidRPr="00BF79E9" w:rsidRDefault="00EC3F77" w:rsidP="00C72268">
                <w:pPr>
                  <w:jc w:val="right"/>
                  <w:rPr>
                    <w:sz w:val="20"/>
                    <w:szCs w:val="20"/>
                  </w:rPr>
                </w:pPr>
                <w:r w:rsidRPr="00BF79E9">
                  <w:rPr>
                    <w:sz w:val="20"/>
                    <w:szCs w:val="20"/>
                  </w:rPr>
                  <w:t>Total</w:t>
                </w:r>
              </w:p>
            </w:tc>
          </w:sdtContent>
        </w:sdt>
        <w:tc>
          <w:tcPr>
            <w:tcW w:w="168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00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02" w:type="pct"/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</w:tcPr>
          <w:p w:rsidR="00EC3F77" w:rsidRPr="00BF79E9" w:rsidRDefault="00EC3F77" w:rsidP="00806FF3">
            <w:pPr>
              <w:spacing w:before="120"/>
              <w:rPr>
                <w:sz w:val="20"/>
                <w:szCs w:val="20"/>
              </w:rPr>
            </w:pPr>
          </w:p>
        </w:tc>
      </w:tr>
    </w:tbl>
    <w:p w:rsidR="006530B7" w:rsidRDefault="006530B7" w:rsidP="006530B7">
      <w:pPr>
        <w:spacing w:after="0"/>
        <w:jc w:val="center"/>
        <w:rPr>
          <w:b/>
        </w:rPr>
      </w:pPr>
    </w:p>
    <w:p w:rsidR="00EC3F77" w:rsidRDefault="00EC3F77" w:rsidP="006530B7">
      <w:pPr>
        <w:spacing w:after="0"/>
        <w:jc w:val="center"/>
        <w:rPr>
          <w:b/>
        </w:rPr>
      </w:pPr>
    </w:p>
    <w:p w:rsidR="00EC3F77" w:rsidRDefault="00EC3F77" w:rsidP="00DD3E85">
      <w:pPr>
        <w:spacing w:after="0"/>
        <w:rPr>
          <w:b/>
        </w:rPr>
      </w:pPr>
    </w:p>
    <w:p w:rsidR="00806FF3" w:rsidRPr="006530B7" w:rsidRDefault="00EC3F77" w:rsidP="006530B7">
      <w:pPr>
        <w:spacing w:after="0"/>
        <w:jc w:val="center"/>
        <w:rPr>
          <w:b/>
        </w:rPr>
      </w:pPr>
      <w:r>
        <w:rPr>
          <w:b/>
        </w:rPr>
        <w:t>Signatures</w:t>
      </w:r>
      <w:r w:rsidR="006530B7" w:rsidRPr="006530B7">
        <w:rPr>
          <w:b/>
        </w:rPr>
        <w:t>:</w:t>
      </w:r>
    </w:p>
    <w:p w:rsidR="00CE6104" w:rsidRPr="00732B16" w:rsidRDefault="00ED55CB" w:rsidP="00E677FE">
      <w:pPr>
        <w:spacing w:after="0"/>
        <w:rPr>
          <w:sz w:val="12"/>
          <w:szCs w:val="16"/>
        </w:rPr>
      </w:pPr>
      <w:r>
        <w:rPr>
          <w:sz w:val="12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1.55pt;height:96.45pt">
            <v:imagedata r:id="rId11" o:title=""/>
            <o:lock v:ext="edit" ungrouping="t" rotation="t" cropping="t" verticies="t" text="t" grouping="t"/>
            <o:signatureline v:ext="edit" id="{AB4AF5D0-8DFB-49A6-A41D-16B94110B04B}" provid="{00000000-0000-0000-0000-000000000000}" o:suggestedsigner="Student:" issignatureline="t"/>
          </v:shape>
        </w:pict>
      </w:r>
      <w:r w:rsidR="004A3AAD">
        <w:rPr>
          <w:sz w:val="12"/>
          <w:szCs w:val="16"/>
        </w:rPr>
        <w:tab/>
      </w:r>
      <w:r w:rsidR="004A3AAD">
        <w:rPr>
          <w:sz w:val="12"/>
          <w:szCs w:val="16"/>
        </w:rPr>
        <w:tab/>
      </w:r>
      <w:r>
        <w:rPr>
          <w:sz w:val="12"/>
          <w:szCs w:val="16"/>
        </w:rPr>
        <w:pict>
          <v:shape id="_x0000_i1026" type="#_x0000_t75" alt="Microsoft Office Signature Line..." style="width:191.55pt;height:96.45pt">
            <v:imagedata r:id="rId12" o:title=""/>
            <o:lock v:ext="edit" ungrouping="t" rotation="t" cropping="t" verticies="t" text="t" grouping="t"/>
            <o:signatureline v:ext="edit" id="{A711E26C-BD51-4CEE-BBB0-D6E5DB506588}" provid="{00000000-0000-0000-0000-000000000000}" o:suggestedsigner="Host Institution (Metropolia):" issignatureline="t"/>
          </v:shape>
        </w:pict>
      </w:r>
      <w:bookmarkStart w:id="0" w:name="_GoBack"/>
      <w:bookmarkEnd w:id="0"/>
      <w:r>
        <w:rPr>
          <w:sz w:val="12"/>
          <w:szCs w:val="16"/>
        </w:rPr>
        <w:pict>
          <v:shape id="_x0000_i1027" type="#_x0000_t75" alt="Microsoft Office Signature Line..." style="width:191.55pt;height:96.45pt">
            <v:imagedata r:id="rId13" o:title=""/>
            <o:lock v:ext="edit" ungrouping="t" rotation="t" cropping="t" verticies="t" text="t" grouping="t"/>
            <o:signatureline v:ext="edit" id="{74F91C1A-272A-466A-80C5-3F50CECEA99B}" provid="{00000000-0000-0000-0000-000000000000}" o:suggestedsigner="Home Institution:" issignatureline="t"/>
          </v:shape>
        </w:pict>
      </w:r>
    </w:p>
    <w:sectPr w:rsidR="00CE6104" w:rsidRPr="00732B16" w:rsidSect="00282DA6">
      <w:headerReference w:type="default" r:id="rId14"/>
      <w:footerReference w:type="default" r:id="rId15"/>
      <w:pgSz w:w="12240" w:h="15840"/>
      <w:pgMar w:top="709" w:right="1440" w:bottom="284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126" w:rsidRDefault="00142126" w:rsidP="00650259">
      <w:pPr>
        <w:spacing w:after="0" w:line="240" w:lineRule="auto"/>
      </w:pPr>
      <w:r>
        <w:separator/>
      </w:r>
    </w:p>
  </w:endnote>
  <w:endnote w:type="continuationSeparator" w:id="0">
    <w:p w:rsidR="00142126" w:rsidRDefault="0014212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0940232-388D-4531-88F0-8B2BE6F8887B}"/>
    <w:embedBold r:id="rId2" w:fontKey="{CAC0DFF5-3504-4E66-BD55-594FE0687B92}"/>
    <w:embedItalic r:id="rId3" w:fontKey="{EA8ECB81-899A-47D8-9313-7E8D64E0E7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4D9DCC5-FA1B-4AEA-A601-DE35AAABED2B}"/>
    <w:embedBold r:id="rId5" w:fontKey="{AF796775-37DF-4E27-8FED-44AC68D26426}"/>
    <w:embedItalic r:id="rId6" w:fontKey="{4936CCF2-F57C-40E4-96BA-498FCBA7B1D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74066AC-3215-4685-9466-EC2AF4EDDE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3A56563-82FC-4FCA-B561-AE59BE9E74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C4167A">
      <w:tc>
        <w:tcPr>
          <w:tcW w:w="4675" w:type="dxa"/>
          <w:vAlign w:val="center"/>
        </w:tcPr>
        <w:p w:rsidR="0073326A" w:rsidRPr="0073326A" w:rsidRDefault="0073326A" w:rsidP="0014212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126" w:rsidRDefault="00142126" w:rsidP="00650259">
      <w:pPr>
        <w:spacing w:after="0" w:line="240" w:lineRule="auto"/>
      </w:pPr>
      <w:r>
        <w:separator/>
      </w:r>
    </w:p>
  </w:footnote>
  <w:footnote w:type="continuationSeparator" w:id="0">
    <w:p w:rsidR="00142126" w:rsidRDefault="0014212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6" w:type="dxa"/>
      <w:tblInd w:w="-463" w:type="dxa"/>
      <w:shd w:val="clear" w:color="auto" w:fill="CD7305"/>
      <w:tblLook w:val="04A0" w:firstRow="1" w:lastRow="0" w:firstColumn="1" w:lastColumn="0" w:noHBand="0" w:noVBand="1"/>
    </w:tblPr>
    <w:tblGrid>
      <w:gridCol w:w="1528"/>
      <w:gridCol w:w="9068"/>
    </w:tblGrid>
    <w:tr w:rsidR="00713D1C" w:rsidRPr="00713D1C" w:rsidTr="00282DA6">
      <w:trPr>
        <w:trHeight w:val="877"/>
      </w:trPr>
      <w:tc>
        <w:tcPr>
          <w:tcW w:w="1528" w:type="dxa"/>
          <w:shd w:val="clear" w:color="auto" w:fill="CD7305"/>
          <w:vAlign w:val="center"/>
        </w:tcPr>
        <w:p w:rsidR="00576892" w:rsidRPr="00282DA6" w:rsidRDefault="00ED55CB" w:rsidP="00142126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</w:rPr>
          </w:pPr>
        </w:p>
      </w:tc>
      <w:tc>
        <w:tcPr>
          <w:tcW w:w="9068" w:type="dxa"/>
          <w:shd w:val="clear" w:color="auto" w:fill="CD7305"/>
          <w:vAlign w:val="center"/>
        </w:tcPr>
        <w:p w:rsidR="00142126" w:rsidRPr="00282DA6" w:rsidRDefault="00282DA6" w:rsidP="00282DA6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</w:t>
          </w:r>
          <w:r w:rsidR="00142126" w:rsidRPr="00282DA6">
            <w:rPr>
              <w:sz w:val="28"/>
              <w:szCs w:val="28"/>
            </w:rPr>
            <w:t>Learning Agreement</w:t>
          </w:r>
          <w:r w:rsidRPr="00282DA6">
            <w:rPr>
              <w:sz w:val="28"/>
              <w:szCs w:val="28"/>
            </w:rPr>
            <w:t xml:space="preserve"> for </w:t>
          </w:r>
          <w:r w:rsidR="00142126" w:rsidRPr="00282DA6">
            <w:rPr>
              <w:sz w:val="28"/>
              <w:szCs w:val="28"/>
            </w:rPr>
            <w:t>Incoming Student Exchange</w:t>
          </w:r>
        </w:p>
      </w:tc>
    </w:tr>
  </w:tbl>
  <w:p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126"/>
    <w:rsid w:val="00052382"/>
    <w:rsid w:val="0006568A"/>
    <w:rsid w:val="00076F0F"/>
    <w:rsid w:val="00084253"/>
    <w:rsid w:val="00097520"/>
    <w:rsid w:val="000D1F49"/>
    <w:rsid w:val="00142126"/>
    <w:rsid w:val="001727CA"/>
    <w:rsid w:val="00282DA6"/>
    <w:rsid w:val="00290F5E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A118F"/>
    <w:rsid w:val="004A3AA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530B7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4431"/>
    <w:rsid w:val="0098597D"/>
    <w:rsid w:val="009F619A"/>
    <w:rsid w:val="009F6DDE"/>
    <w:rsid w:val="00A370A8"/>
    <w:rsid w:val="00A51B9A"/>
    <w:rsid w:val="00A60442"/>
    <w:rsid w:val="00AB0BCC"/>
    <w:rsid w:val="00B160CA"/>
    <w:rsid w:val="00B352DF"/>
    <w:rsid w:val="00BD4753"/>
    <w:rsid w:val="00BD5CB1"/>
    <w:rsid w:val="00BE62EE"/>
    <w:rsid w:val="00BF79E9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DD3E85"/>
    <w:rsid w:val="00E61C09"/>
    <w:rsid w:val="00E677FE"/>
    <w:rsid w:val="00EB3B58"/>
    <w:rsid w:val="00EC3F77"/>
    <w:rsid w:val="00EC7359"/>
    <w:rsid w:val="00ED55CB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1402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lia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DC8576C5BB4166B970212C06443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32AE3-6203-4A40-947F-C508B4F5B10B}"/>
      </w:docPartPr>
      <w:docPartBody>
        <w:p w:rsidR="000126D2" w:rsidRDefault="0071422D" w:rsidP="0071422D">
          <w:pPr>
            <w:pStyle w:val="ABDC8576C5BB4166B970212C06443D50"/>
          </w:pPr>
          <w:r w:rsidRPr="00C72268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F3"/>
    <w:rsid w:val="000126D2"/>
    <w:rsid w:val="004C6FF3"/>
    <w:rsid w:val="0071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9BD248E2E0480890BB60A9CB46F9E0">
    <w:name w:val="719BD248E2E0480890BB60A9CB46F9E0"/>
  </w:style>
  <w:style w:type="paragraph" w:customStyle="1" w:styleId="6B536724B9824CD9B3AFBEA7C4393885">
    <w:name w:val="6B536724B9824CD9B3AFBEA7C4393885"/>
  </w:style>
  <w:style w:type="paragraph" w:customStyle="1" w:styleId="0D01127ADBB141A8B571245C80F24EF7">
    <w:name w:val="0D01127ADBB141A8B571245C80F24EF7"/>
  </w:style>
  <w:style w:type="paragraph" w:customStyle="1" w:styleId="0B702CE62EB540ABBFFCDF5111160925">
    <w:name w:val="0B702CE62EB540ABBFFCDF5111160925"/>
  </w:style>
  <w:style w:type="paragraph" w:customStyle="1" w:styleId="E4911014368A48C7A574E1F3FBACD111">
    <w:name w:val="E4911014368A48C7A574E1F3FBACD111"/>
  </w:style>
  <w:style w:type="paragraph" w:customStyle="1" w:styleId="52DA83027A3D4ABEA867A01026CA61F3">
    <w:name w:val="52DA83027A3D4ABEA867A01026CA61F3"/>
  </w:style>
  <w:style w:type="paragraph" w:customStyle="1" w:styleId="B6C010335AE74E9FA9826B92D0F354D9">
    <w:name w:val="B6C010335AE74E9FA9826B92D0F354D9"/>
  </w:style>
  <w:style w:type="paragraph" w:customStyle="1" w:styleId="D515DFA1507F416E9F8B60122C99B23F">
    <w:name w:val="D515DFA1507F416E9F8B60122C99B23F"/>
  </w:style>
  <w:style w:type="paragraph" w:customStyle="1" w:styleId="33FF3EA54C994556BBD9795A86576ACB">
    <w:name w:val="33FF3EA54C994556BBD9795A86576ACB"/>
  </w:style>
  <w:style w:type="paragraph" w:customStyle="1" w:styleId="8C17A542F5B941BE891DA21B966F37A1">
    <w:name w:val="8C17A542F5B941BE891DA21B966F37A1"/>
  </w:style>
  <w:style w:type="paragraph" w:customStyle="1" w:styleId="6E4A0D8817594EA18D2D61693DABFCEF">
    <w:name w:val="6E4A0D8817594EA18D2D61693DABFCEF"/>
  </w:style>
  <w:style w:type="paragraph" w:customStyle="1" w:styleId="17DD56D97F9540AD8519B67B056EE773">
    <w:name w:val="17DD56D97F9540AD8519B67B056EE773"/>
  </w:style>
  <w:style w:type="paragraph" w:customStyle="1" w:styleId="92E59C473B2B4F22902751CFF245B60B">
    <w:name w:val="92E59C473B2B4F22902751CFF245B60B"/>
  </w:style>
  <w:style w:type="paragraph" w:customStyle="1" w:styleId="F3393CE1C5944A158007210A8A211E92">
    <w:name w:val="F3393CE1C5944A158007210A8A211E92"/>
  </w:style>
  <w:style w:type="paragraph" w:customStyle="1" w:styleId="F61B5EC7EC9E49A8AF4113CDFD3BA54B">
    <w:name w:val="F61B5EC7EC9E49A8AF4113CDFD3BA54B"/>
  </w:style>
  <w:style w:type="paragraph" w:customStyle="1" w:styleId="04AF07A199E143CEB8EC082A9554F424">
    <w:name w:val="04AF07A199E143CEB8EC082A9554F424"/>
  </w:style>
  <w:style w:type="paragraph" w:customStyle="1" w:styleId="4E8571BA4EC144A2B9A89266BAE2301E">
    <w:name w:val="4E8571BA4EC144A2B9A89266BAE2301E"/>
  </w:style>
  <w:style w:type="paragraph" w:customStyle="1" w:styleId="A118E2196AFB4698964AA771CE420168">
    <w:name w:val="A118E2196AFB4698964AA771CE420168"/>
  </w:style>
  <w:style w:type="paragraph" w:customStyle="1" w:styleId="2A2F60E2E84C4507B2A7AF057DAE5A72">
    <w:name w:val="2A2F60E2E84C4507B2A7AF057DAE5A72"/>
  </w:style>
  <w:style w:type="paragraph" w:customStyle="1" w:styleId="E701A8CB734B4EA68B1482EA4971B4F2">
    <w:name w:val="E701A8CB734B4EA68B1482EA4971B4F2"/>
    <w:rsid w:val="004C6FF3"/>
  </w:style>
  <w:style w:type="paragraph" w:customStyle="1" w:styleId="ABA7C08E0A30438AA26CBA50859A8498">
    <w:name w:val="ABA7C08E0A30438AA26CBA50859A8498"/>
    <w:rsid w:val="004C6FF3"/>
  </w:style>
  <w:style w:type="paragraph" w:customStyle="1" w:styleId="6839D1A039B04908A40456EFA00E9A34">
    <w:name w:val="6839D1A039B04908A40456EFA00E9A34"/>
    <w:rsid w:val="004C6FF3"/>
  </w:style>
  <w:style w:type="paragraph" w:customStyle="1" w:styleId="4DB537160E5F4A7188F58744927D1143">
    <w:name w:val="4DB537160E5F4A7188F58744927D1143"/>
    <w:rsid w:val="004C6FF3"/>
  </w:style>
  <w:style w:type="paragraph" w:customStyle="1" w:styleId="AFECFB80268942EF82DBE8AABF483643">
    <w:name w:val="AFECFB80268942EF82DBE8AABF483643"/>
    <w:rsid w:val="004C6FF3"/>
  </w:style>
  <w:style w:type="paragraph" w:customStyle="1" w:styleId="8E05D0D594714D6E9CDD05391C587ACB">
    <w:name w:val="8E05D0D594714D6E9CDD05391C587ACB"/>
    <w:rsid w:val="004C6FF3"/>
  </w:style>
  <w:style w:type="paragraph" w:customStyle="1" w:styleId="AFF7267E9C5E403E9646E70D922C3AEA">
    <w:name w:val="AFF7267E9C5E403E9646E70D922C3AEA"/>
    <w:rsid w:val="004C6FF3"/>
  </w:style>
  <w:style w:type="paragraph" w:customStyle="1" w:styleId="6A8755A612044FEE8C4DF22DC13A6BF4">
    <w:name w:val="6A8755A612044FEE8C4DF22DC13A6BF4"/>
    <w:rsid w:val="004C6FF3"/>
  </w:style>
  <w:style w:type="paragraph" w:customStyle="1" w:styleId="9E6DD9281E3544208F0AA6DA9F7F8A1D">
    <w:name w:val="9E6DD9281E3544208F0AA6DA9F7F8A1D"/>
    <w:rsid w:val="004C6FF3"/>
  </w:style>
  <w:style w:type="paragraph" w:customStyle="1" w:styleId="134CB51FD0C045E49D386B1BC13CEB7C">
    <w:name w:val="134CB51FD0C045E49D386B1BC13CEB7C"/>
    <w:rsid w:val="004C6FF3"/>
  </w:style>
  <w:style w:type="paragraph" w:customStyle="1" w:styleId="EDD6B69B9613414D868144A99183CB0A">
    <w:name w:val="EDD6B69B9613414D868144A99183CB0A"/>
    <w:rsid w:val="004C6FF3"/>
  </w:style>
  <w:style w:type="paragraph" w:customStyle="1" w:styleId="3836F00585E943CF8C08DB9056B71A70">
    <w:name w:val="3836F00585E943CF8C08DB9056B71A70"/>
    <w:rsid w:val="004C6FF3"/>
  </w:style>
  <w:style w:type="paragraph" w:customStyle="1" w:styleId="9BF066686C6A44EB94E7A427EA5C3C35">
    <w:name w:val="9BF066686C6A44EB94E7A427EA5C3C35"/>
    <w:rsid w:val="004C6FF3"/>
  </w:style>
  <w:style w:type="paragraph" w:customStyle="1" w:styleId="E86865C0B9134D04A5FFE45FFA878551">
    <w:name w:val="E86865C0B9134D04A5FFE45FFA878551"/>
    <w:rsid w:val="004C6FF3"/>
  </w:style>
  <w:style w:type="paragraph" w:customStyle="1" w:styleId="D62D845AA47B4594BD6974EBCCFDA279">
    <w:name w:val="D62D845AA47B4594BD6974EBCCFDA279"/>
    <w:rsid w:val="004C6FF3"/>
  </w:style>
  <w:style w:type="paragraph" w:customStyle="1" w:styleId="2AA214E2353047949C826E9758ED75CC">
    <w:name w:val="2AA214E2353047949C826E9758ED75CC"/>
    <w:rsid w:val="004C6FF3"/>
  </w:style>
  <w:style w:type="paragraph" w:customStyle="1" w:styleId="7D3956718FCD4F228360688AE011064C">
    <w:name w:val="7D3956718FCD4F228360688AE011064C"/>
    <w:rsid w:val="004C6FF3"/>
  </w:style>
  <w:style w:type="paragraph" w:customStyle="1" w:styleId="A0E079A180564019A8499F78B033D8E7">
    <w:name w:val="A0E079A180564019A8499F78B033D8E7"/>
    <w:rsid w:val="004C6FF3"/>
  </w:style>
  <w:style w:type="paragraph" w:customStyle="1" w:styleId="D632535D1F314CEBB70C577A2903D4AC">
    <w:name w:val="D632535D1F314CEBB70C577A2903D4AC"/>
    <w:rsid w:val="004C6FF3"/>
  </w:style>
  <w:style w:type="paragraph" w:customStyle="1" w:styleId="2A7D96EF652F4DD0B066EA66CB77241E">
    <w:name w:val="2A7D96EF652F4DD0B066EA66CB77241E"/>
    <w:rsid w:val="004C6FF3"/>
  </w:style>
  <w:style w:type="paragraph" w:customStyle="1" w:styleId="AD26CF832F3C44F7AEA47B81E263CD3D">
    <w:name w:val="AD26CF832F3C44F7AEA47B81E263CD3D"/>
    <w:rsid w:val="004C6FF3"/>
  </w:style>
  <w:style w:type="paragraph" w:customStyle="1" w:styleId="9F2BAF3FFF8741B5A9969F1DF3750435">
    <w:name w:val="9F2BAF3FFF8741B5A9969F1DF3750435"/>
    <w:rsid w:val="004C6FF3"/>
  </w:style>
  <w:style w:type="paragraph" w:customStyle="1" w:styleId="F6FAF1D64BF2432A8886C440B6DCF81D">
    <w:name w:val="F6FAF1D64BF2432A8886C440B6DCF81D"/>
    <w:rsid w:val="004C6FF3"/>
  </w:style>
  <w:style w:type="paragraph" w:customStyle="1" w:styleId="28B434FAF4F74CF8AE18C3A6A6A49A12">
    <w:name w:val="28B434FAF4F74CF8AE18C3A6A6A49A12"/>
    <w:rsid w:val="004C6FF3"/>
  </w:style>
  <w:style w:type="paragraph" w:customStyle="1" w:styleId="D63E5CF5AF2A427CACDB6E75481FCA52">
    <w:name w:val="D63E5CF5AF2A427CACDB6E75481FCA52"/>
    <w:rsid w:val="004C6FF3"/>
  </w:style>
  <w:style w:type="paragraph" w:customStyle="1" w:styleId="4D6BB92085CD43EABECCECE446876C12">
    <w:name w:val="4D6BB92085CD43EABECCECE446876C12"/>
    <w:rsid w:val="004C6FF3"/>
  </w:style>
  <w:style w:type="paragraph" w:customStyle="1" w:styleId="161CDAA9E43F4350963D7C20242602CA">
    <w:name w:val="161CDAA9E43F4350963D7C20242602CA"/>
    <w:rsid w:val="004C6FF3"/>
  </w:style>
  <w:style w:type="paragraph" w:customStyle="1" w:styleId="AED74F93D58E4B01883769DC0D49836F">
    <w:name w:val="AED74F93D58E4B01883769DC0D49836F"/>
    <w:rsid w:val="004C6FF3"/>
  </w:style>
  <w:style w:type="paragraph" w:customStyle="1" w:styleId="0E476535DAFE4DAABE753078593347E8">
    <w:name w:val="0E476535DAFE4DAABE753078593347E8"/>
    <w:rsid w:val="004C6FF3"/>
  </w:style>
  <w:style w:type="paragraph" w:customStyle="1" w:styleId="2B91250DDB4F495499E25288A452C4ED">
    <w:name w:val="2B91250DDB4F495499E25288A452C4ED"/>
    <w:rsid w:val="004C6FF3"/>
  </w:style>
  <w:style w:type="paragraph" w:customStyle="1" w:styleId="41395B99C68F4F18A6F511D93F7B9337">
    <w:name w:val="41395B99C68F4F18A6F511D93F7B9337"/>
    <w:rsid w:val="004C6FF3"/>
  </w:style>
  <w:style w:type="paragraph" w:customStyle="1" w:styleId="79649B11C0EA4779812E6CC75A99A520">
    <w:name w:val="79649B11C0EA4779812E6CC75A99A520"/>
    <w:rsid w:val="004C6FF3"/>
  </w:style>
  <w:style w:type="paragraph" w:customStyle="1" w:styleId="8E4C04FF44A9449E9B2C3F7B12668943">
    <w:name w:val="8E4C04FF44A9449E9B2C3F7B12668943"/>
    <w:rsid w:val="004C6FF3"/>
  </w:style>
  <w:style w:type="paragraph" w:customStyle="1" w:styleId="60F5E3AA4C2F4518AD128F0FC59C6652">
    <w:name w:val="60F5E3AA4C2F4518AD128F0FC59C6652"/>
    <w:rsid w:val="004C6FF3"/>
  </w:style>
  <w:style w:type="paragraph" w:customStyle="1" w:styleId="47F6F63AF99C46859B8C50F2C1561AAA">
    <w:name w:val="47F6F63AF99C46859B8C50F2C1561AAA"/>
    <w:rsid w:val="004C6FF3"/>
  </w:style>
  <w:style w:type="paragraph" w:customStyle="1" w:styleId="8BE920A324CF45EE8C35C03C51D75188">
    <w:name w:val="8BE920A324CF45EE8C35C03C51D75188"/>
    <w:rsid w:val="004C6FF3"/>
  </w:style>
  <w:style w:type="paragraph" w:customStyle="1" w:styleId="AD159C92C5D449D3AF58E6E4D88F8309">
    <w:name w:val="AD159C92C5D449D3AF58E6E4D88F8309"/>
    <w:rsid w:val="004C6FF3"/>
  </w:style>
  <w:style w:type="paragraph" w:customStyle="1" w:styleId="DC34357CB22E4A98A003E370D2229817">
    <w:name w:val="DC34357CB22E4A98A003E370D2229817"/>
    <w:rsid w:val="004C6FF3"/>
  </w:style>
  <w:style w:type="paragraph" w:customStyle="1" w:styleId="0CD9872281E448CB84F374D4A3E3E8F2">
    <w:name w:val="0CD9872281E448CB84F374D4A3E3E8F2"/>
    <w:rsid w:val="004C6FF3"/>
  </w:style>
  <w:style w:type="paragraph" w:customStyle="1" w:styleId="0D1C081109A84E47AACAC6C8B5F22368">
    <w:name w:val="0D1C081109A84E47AACAC6C8B5F22368"/>
    <w:rsid w:val="004C6FF3"/>
  </w:style>
  <w:style w:type="paragraph" w:customStyle="1" w:styleId="6B82A10FC21445A8BEB079A6C62DF3D5">
    <w:name w:val="6B82A10FC21445A8BEB079A6C62DF3D5"/>
    <w:rsid w:val="004C6FF3"/>
  </w:style>
  <w:style w:type="paragraph" w:customStyle="1" w:styleId="E94BFA24E9E1491B94073C63A430C9CB">
    <w:name w:val="E94BFA24E9E1491B94073C63A430C9CB"/>
    <w:rsid w:val="004C6FF3"/>
  </w:style>
  <w:style w:type="paragraph" w:customStyle="1" w:styleId="B49F8CFA30D54DBBA47A7AE90EA2CBC0">
    <w:name w:val="B49F8CFA30D54DBBA47A7AE90EA2CBC0"/>
    <w:rsid w:val="004C6FF3"/>
  </w:style>
  <w:style w:type="paragraph" w:customStyle="1" w:styleId="7F0FD84CB2E24063B0E3229B1C575D9C">
    <w:name w:val="7F0FD84CB2E24063B0E3229B1C575D9C"/>
    <w:rsid w:val="004C6FF3"/>
  </w:style>
  <w:style w:type="paragraph" w:customStyle="1" w:styleId="A22E42691CC5457E915AFE9D340F8B8E">
    <w:name w:val="A22E42691CC5457E915AFE9D340F8B8E"/>
    <w:rsid w:val="004C6FF3"/>
  </w:style>
  <w:style w:type="paragraph" w:customStyle="1" w:styleId="BECE131FA69A406CAA9CB94E26B9F247">
    <w:name w:val="BECE131FA69A406CAA9CB94E26B9F247"/>
    <w:rsid w:val="0071422D"/>
  </w:style>
  <w:style w:type="paragraph" w:customStyle="1" w:styleId="02E79A0A4B4641949FC28B8227BBDE73">
    <w:name w:val="02E79A0A4B4641949FC28B8227BBDE73"/>
    <w:rsid w:val="0071422D"/>
  </w:style>
  <w:style w:type="paragraph" w:customStyle="1" w:styleId="07C76AB148EC4DC4B95D841D48CF7888">
    <w:name w:val="07C76AB148EC4DC4B95D841D48CF7888"/>
    <w:rsid w:val="0071422D"/>
  </w:style>
  <w:style w:type="paragraph" w:customStyle="1" w:styleId="ABDC8576C5BB4166B970212C06443D50">
    <w:name w:val="ABDC8576C5BB4166B970212C06443D50"/>
    <w:rsid w:val="0071422D"/>
  </w:style>
  <w:style w:type="character" w:styleId="PlaceholderText">
    <w:name w:val="Placeholder Text"/>
    <w:basedOn w:val="DefaultParagraphFont"/>
    <w:uiPriority w:val="99"/>
    <w:semiHidden/>
    <w:rsid w:val="000126D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73ACEE-A759-4939-BA61-AF394C197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1</Pages>
  <Words>49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2020-04-07T13:14:00Z</dcterms:created>
  <dcterms:modified xsi:type="dcterms:W3CDTF">2020-04-07T13:35:00Z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